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AB460E" w14:paraId="1AA58C47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891F779" w14:textId="006943FD" w:rsidR="001B2ABD" w:rsidRPr="00AB460E" w:rsidRDefault="00501F0D" w:rsidP="001B2ABD">
            <w:pPr>
              <w:tabs>
                <w:tab w:val="left" w:pos="99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161EA1E" wp14:editId="13EE54ED">
                  <wp:extent cx="2139950" cy="1604645"/>
                  <wp:effectExtent l="0" t="0" r="0" b="0"/>
                  <wp:docPr id="1201812762" name="Picture 4" descr="Maine coon cat sitting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812762" name="Picture 1201812762" descr="Maine coon cat sitting down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62CF98BF" w14:textId="77777777" w:rsidR="001B2ABD" w:rsidRPr="00AB460E" w:rsidRDefault="001B2ABD" w:rsidP="000C45FF">
            <w:pPr>
              <w:tabs>
                <w:tab w:val="left" w:pos="99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6470" w:type="dxa"/>
            <w:vAlign w:val="bottom"/>
          </w:tcPr>
          <w:p w14:paraId="2A3DB0F8" w14:textId="77777777" w:rsidR="000307E1" w:rsidRDefault="000307E1" w:rsidP="0019735B">
            <w:pPr>
              <w:pStyle w:val="Title"/>
              <w:rPr>
                <w:rFonts w:ascii="Arial" w:hAnsi="Arial" w:cs="Arial"/>
                <w:sz w:val="72"/>
                <w:szCs w:val="72"/>
              </w:rPr>
            </w:pPr>
          </w:p>
          <w:p w14:paraId="534DE9CC" w14:textId="1BBAF343" w:rsidR="0019735B" w:rsidRPr="00AB460E" w:rsidRDefault="00501F0D" w:rsidP="0019735B">
            <w:pPr>
              <w:pStyle w:val="Title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[pets name]</w:t>
            </w:r>
          </w:p>
          <w:p w14:paraId="4E8443FE" w14:textId="77777777" w:rsidR="00AB460E" w:rsidRPr="00AB460E" w:rsidRDefault="00AB460E" w:rsidP="00AB460E"/>
          <w:p w14:paraId="7BDE314C" w14:textId="77777777" w:rsidR="0019735B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[breed]</w:t>
            </w:r>
          </w:p>
          <w:p w14:paraId="5F32E9C5" w14:textId="77777777" w:rsidR="00AB460E" w:rsidRPr="00AB460E" w:rsidRDefault="00AB460E" w:rsidP="0019735B">
            <w:pPr>
              <w:rPr>
                <w:rFonts w:ascii="Arial" w:hAnsi="Arial" w:cs="Arial"/>
                <w:sz w:val="22"/>
              </w:rPr>
            </w:pPr>
          </w:p>
          <w:p w14:paraId="406C6228" w14:textId="77777777" w:rsidR="0019735B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[age]</w:t>
            </w:r>
          </w:p>
          <w:p w14:paraId="7178E5DA" w14:textId="77777777" w:rsidR="00AB460E" w:rsidRPr="00AB460E" w:rsidRDefault="00AB460E" w:rsidP="0019735B">
            <w:pPr>
              <w:rPr>
                <w:rFonts w:ascii="Arial" w:hAnsi="Arial" w:cs="Arial"/>
                <w:sz w:val="22"/>
              </w:rPr>
            </w:pPr>
          </w:p>
          <w:p w14:paraId="1EFB592E" w14:textId="77777777" w:rsidR="0019735B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[sex]</w:t>
            </w:r>
          </w:p>
          <w:p w14:paraId="7659E37E" w14:textId="77777777" w:rsidR="00AB460E" w:rsidRPr="00AB460E" w:rsidRDefault="00AB460E" w:rsidP="0019735B">
            <w:pPr>
              <w:rPr>
                <w:rFonts w:ascii="Arial" w:hAnsi="Arial" w:cs="Arial"/>
                <w:sz w:val="22"/>
              </w:rPr>
            </w:pPr>
          </w:p>
          <w:p w14:paraId="53550ECF" w14:textId="77777777" w:rsidR="0019735B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[weight]</w:t>
            </w:r>
          </w:p>
          <w:p w14:paraId="2C4123C0" w14:textId="77777777" w:rsidR="00AB460E" w:rsidRDefault="00AB460E" w:rsidP="0019735B">
            <w:pPr>
              <w:rPr>
                <w:rFonts w:ascii="Arial" w:hAnsi="Arial" w:cs="Arial"/>
                <w:sz w:val="22"/>
              </w:rPr>
            </w:pPr>
          </w:p>
          <w:p w14:paraId="66C7D0E3" w14:textId="6B406894" w:rsidR="00AB460E" w:rsidRPr="00AB460E" w:rsidRDefault="00AB460E" w:rsidP="0019735B">
            <w:pPr>
              <w:rPr>
                <w:rFonts w:ascii="Arial" w:hAnsi="Arial" w:cs="Arial"/>
                <w:sz w:val="22"/>
              </w:rPr>
            </w:pPr>
          </w:p>
        </w:tc>
      </w:tr>
      <w:tr w:rsidR="001B2ABD" w:rsidRPr="00AB460E" w14:paraId="771A14E5" w14:textId="77777777" w:rsidTr="001B2ABD">
        <w:tc>
          <w:tcPr>
            <w:tcW w:w="3600" w:type="dxa"/>
          </w:tcPr>
          <w:p w14:paraId="566A66E0" w14:textId="77777777" w:rsidR="00AB460E" w:rsidRDefault="00AB460E" w:rsidP="00036450">
            <w:pPr>
              <w:pStyle w:val="Heading3"/>
              <w:rPr>
                <w:rFonts w:ascii="Arial" w:hAnsi="Arial" w:cs="Arial"/>
                <w:sz w:val="22"/>
                <w:szCs w:val="22"/>
              </w:rPr>
            </w:pPr>
          </w:p>
          <w:p w14:paraId="5C034447" w14:textId="6CCB73AB" w:rsidR="001B2ABD" w:rsidRPr="00AB460E" w:rsidRDefault="0019735B" w:rsidP="00036450">
            <w:pPr>
              <w:pStyle w:val="Heading3"/>
              <w:rPr>
                <w:rFonts w:ascii="Arial" w:hAnsi="Arial" w:cs="Arial"/>
                <w:sz w:val="22"/>
                <w:szCs w:val="22"/>
              </w:rPr>
            </w:pPr>
            <w:r w:rsidRPr="00AB460E">
              <w:rPr>
                <w:rFonts w:ascii="Arial" w:hAnsi="Arial" w:cs="Arial"/>
                <w:sz w:val="22"/>
                <w:szCs w:val="22"/>
              </w:rPr>
              <w:t>[pets name] Qualifications</w:t>
            </w:r>
          </w:p>
          <w:p w14:paraId="34DF7141" w14:textId="14F2487F" w:rsidR="0019735B" w:rsidRPr="00AB460E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Microchip</w:t>
            </w:r>
            <w:r w:rsidR="00A879D4" w:rsidRPr="00AB460E">
              <w:rPr>
                <w:rFonts w:ascii="Arial" w:hAnsi="Arial" w:cs="Arial"/>
                <w:sz w:val="22"/>
              </w:rPr>
              <w:t xml:space="preserve"> Number: [insert number]</w:t>
            </w:r>
          </w:p>
          <w:p w14:paraId="1ECF5C42" w14:textId="77777777" w:rsidR="00A879D4" w:rsidRPr="00AB460E" w:rsidRDefault="00A879D4" w:rsidP="0019735B">
            <w:pPr>
              <w:rPr>
                <w:rFonts w:ascii="Arial" w:hAnsi="Arial" w:cs="Arial"/>
                <w:sz w:val="22"/>
              </w:rPr>
            </w:pPr>
          </w:p>
          <w:p w14:paraId="3E571DE4" w14:textId="129FF793" w:rsidR="0019735B" w:rsidRPr="00AB460E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Desexed</w:t>
            </w:r>
            <w:r w:rsidR="00A879D4" w:rsidRPr="00AB460E">
              <w:rPr>
                <w:rFonts w:ascii="Arial" w:hAnsi="Arial" w:cs="Arial"/>
                <w:sz w:val="22"/>
              </w:rPr>
              <w:t>: [date desexed]</w:t>
            </w:r>
          </w:p>
          <w:p w14:paraId="3D241503" w14:textId="77777777" w:rsidR="00A879D4" w:rsidRPr="00AB460E" w:rsidRDefault="00A879D4" w:rsidP="0019735B">
            <w:pPr>
              <w:rPr>
                <w:rFonts w:ascii="Arial" w:hAnsi="Arial" w:cs="Arial"/>
                <w:sz w:val="22"/>
              </w:rPr>
            </w:pPr>
          </w:p>
          <w:p w14:paraId="1341F904" w14:textId="7B59C7A3" w:rsidR="0019735B" w:rsidRPr="00AB460E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Vaccinated</w:t>
            </w:r>
            <w:r w:rsidR="00A879D4" w:rsidRPr="00AB460E">
              <w:rPr>
                <w:rFonts w:ascii="Arial" w:hAnsi="Arial" w:cs="Arial"/>
                <w:sz w:val="22"/>
              </w:rPr>
              <w:t>: [last vaccination date]</w:t>
            </w:r>
          </w:p>
          <w:p w14:paraId="1E408A28" w14:textId="77777777" w:rsidR="00A879D4" w:rsidRPr="00AB460E" w:rsidRDefault="00A879D4" w:rsidP="0019735B">
            <w:pPr>
              <w:rPr>
                <w:rFonts w:ascii="Arial" w:hAnsi="Arial" w:cs="Arial"/>
                <w:sz w:val="22"/>
              </w:rPr>
            </w:pPr>
          </w:p>
          <w:p w14:paraId="676A3409" w14:textId="72F6037D" w:rsidR="0019735B" w:rsidRPr="00AB460E" w:rsidRDefault="0019735B" w:rsidP="0019735B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Regist</w:t>
            </w:r>
            <w:r w:rsidR="00A879D4" w:rsidRPr="00AB460E">
              <w:rPr>
                <w:rFonts w:ascii="Arial" w:hAnsi="Arial" w:cs="Arial"/>
                <w:sz w:val="22"/>
              </w:rPr>
              <w:t>ration Number: [insert number]</w:t>
            </w:r>
          </w:p>
          <w:p w14:paraId="0CD541FB" w14:textId="3568FD74" w:rsidR="00036450" w:rsidRPr="00AB460E" w:rsidRDefault="00036450" w:rsidP="00A879D4">
            <w:pPr>
              <w:rPr>
                <w:rFonts w:ascii="Arial" w:hAnsi="Arial" w:cs="Arial"/>
                <w:sz w:val="22"/>
              </w:rPr>
            </w:pPr>
          </w:p>
          <w:p w14:paraId="6C50E5CA" w14:textId="77777777" w:rsidR="00036450" w:rsidRPr="00AB460E" w:rsidRDefault="00036450" w:rsidP="00036450">
            <w:pPr>
              <w:rPr>
                <w:rFonts w:ascii="Arial" w:hAnsi="Arial" w:cs="Arial"/>
                <w:sz w:val="22"/>
              </w:rPr>
            </w:pPr>
          </w:p>
          <w:p w14:paraId="768C6BA5" w14:textId="5DD57FC6" w:rsidR="00036450" w:rsidRPr="00AB460E" w:rsidRDefault="00A879D4" w:rsidP="00CB0055">
            <w:pPr>
              <w:pStyle w:val="Heading3"/>
              <w:rPr>
                <w:rFonts w:ascii="Arial" w:hAnsi="Arial" w:cs="Arial"/>
                <w:sz w:val="22"/>
                <w:szCs w:val="22"/>
              </w:rPr>
            </w:pPr>
            <w:r w:rsidRPr="00AB460E">
              <w:rPr>
                <w:rFonts w:ascii="Arial" w:hAnsi="Arial" w:cs="Arial"/>
                <w:sz w:val="22"/>
                <w:szCs w:val="22"/>
              </w:rPr>
              <w:t>Owner details</w:t>
            </w:r>
          </w:p>
          <w:p w14:paraId="040A7D20" w14:textId="659CDBC6" w:rsidR="004D3011" w:rsidRPr="00AB460E" w:rsidRDefault="00A879D4" w:rsidP="004D3011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Name:</w:t>
            </w:r>
          </w:p>
          <w:p w14:paraId="216EE28F" w14:textId="4266685B" w:rsidR="004D3011" w:rsidRPr="00AB460E" w:rsidRDefault="00A879D4" w:rsidP="004D3011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[Owner name]</w:t>
            </w:r>
          </w:p>
          <w:p w14:paraId="35F648B0" w14:textId="77777777" w:rsidR="004D3011" w:rsidRPr="00AB460E" w:rsidRDefault="004D3011" w:rsidP="004D3011">
            <w:pPr>
              <w:rPr>
                <w:rFonts w:ascii="Arial" w:hAnsi="Arial" w:cs="Arial"/>
                <w:sz w:val="22"/>
              </w:rPr>
            </w:pPr>
          </w:p>
          <w:p w14:paraId="444F5F61" w14:textId="5DA39537" w:rsidR="004D3011" w:rsidRPr="00AB460E" w:rsidRDefault="00A879D4" w:rsidP="004D3011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Number:</w:t>
            </w:r>
          </w:p>
          <w:p w14:paraId="340AE51B" w14:textId="5BBCCE7E" w:rsidR="004D3011" w:rsidRPr="00AB460E" w:rsidRDefault="00A879D4" w:rsidP="004D3011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[contact number]</w:t>
            </w:r>
          </w:p>
          <w:p w14:paraId="2104009F" w14:textId="77777777" w:rsidR="004D3011" w:rsidRPr="00AB460E" w:rsidRDefault="004D3011" w:rsidP="004D3011">
            <w:pPr>
              <w:rPr>
                <w:rFonts w:ascii="Arial" w:hAnsi="Arial" w:cs="Arial"/>
                <w:sz w:val="22"/>
              </w:rPr>
            </w:pPr>
          </w:p>
          <w:sdt>
            <w:sdtPr>
              <w:rPr>
                <w:rFonts w:ascii="Arial" w:hAnsi="Arial" w:cs="Arial"/>
                <w:sz w:val="22"/>
              </w:rPr>
              <w:id w:val="-240260293"/>
              <w:placeholder>
                <w:docPart w:val="72D82D6E9D9C404795AF87C6E63DE55C"/>
              </w:placeholder>
              <w:temporary/>
              <w:showingPlcHdr/>
              <w15:appearance w15:val="hidden"/>
            </w:sdtPr>
            <w:sdtContent>
              <w:p w14:paraId="31989600" w14:textId="77777777" w:rsidR="004D3011" w:rsidRPr="00AB460E" w:rsidRDefault="004D3011" w:rsidP="004D3011">
                <w:pPr>
                  <w:rPr>
                    <w:rFonts w:ascii="Arial" w:hAnsi="Arial" w:cs="Arial"/>
                    <w:sz w:val="22"/>
                  </w:rPr>
                </w:pPr>
                <w:r w:rsidRPr="00AB460E">
                  <w:rPr>
                    <w:rFonts w:ascii="Arial" w:hAnsi="Arial" w:cs="Arial"/>
                    <w:sz w:val="22"/>
                  </w:rPr>
                  <w:t>EMAIL:</w:t>
                </w:r>
              </w:p>
            </w:sdtContent>
          </w:sdt>
          <w:p w14:paraId="45BF475B" w14:textId="5A19AD0F" w:rsidR="00036450" w:rsidRDefault="00A879D4" w:rsidP="004D3011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[email@email.com.au]</w:t>
            </w:r>
          </w:p>
          <w:p w14:paraId="62213419" w14:textId="77777777" w:rsidR="000307E1" w:rsidRDefault="000307E1" w:rsidP="004D3011"/>
          <w:p w14:paraId="43FDA73B" w14:textId="77777777" w:rsidR="000307E1" w:rsidRPr="00AB460E" w:rsidRDefault="000307E1" w:rsidP="004D3011">
            <w:pPr>
              <w:rPr>
                <w:rStyle w:val="Hyperlink"/>
                <w:rFonts w:ascii="Arial" w:hAnsi="Arial" w:cs="Arial"/>
                <w:sz w:val="22"/>
              </w:rPr>
            </w:pPr>
          </w:p>
          <w:p w14:paraId="3D53ED82" w14:textId="77777777" w:rsidR="004D3011" w:rsidRDefault="004D3011" w:rsidP="004D3011">
            <w:pPr>
              <w:rPr>
                <w:rFonts w:ascii="Arial" w:hAnsi="Arial" w:cs="Arial"/>
                <w:sz w:val="22"/>
              </w:rPr>
            </w:pPr>
          </w:p>
          <w:p w14:paraId="312AE0C8" w14:textId="77777777" w:rsidR="000307E1" w:rsidRDefault="000307E1" w:rsidP="004D3011">
            <w:pPr>
              <w:rPr>
                <w:rFonts w:ascii="Arial" w:hAnsi="Arial" w:cs="Arial"/>
                <w:sz w:val="22"/>
              </w:rPr>
            </w:pPr>
          </w:p>
          <w:p w14:paraId="54FE2827" w14:textId="77777777" w:rsidR="000307E1" w:rsidRPr="00AB460E" w:rsidRDefault="000307E1" w:rsidP="000307E1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Please feel free to contact us for any further questions!</w:t>
            </w:r>
          </w:p>
          <w:p w14:paraId="0742ABA2" w14:textId="17D0165F" w:rsidR="000307E1" w:rsidRPr="00AB460E" w:rsidRDefault="000307E1" w:rsidP="004D3011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720" w:type="dxa"/>
          </w:tcPr>
          <w:p w14:paraId="23BF2A43" w14:textId="77777777" w:rsidR="001B2ABD" w:rsidRPr="00AB460E" w:rsidRDefault="001B2ABD" w:rsidP="000C45FF">
            <w:pPr>
              <w:tabs>
                <w:tab w:val="left" w:pos="990"/>
              </w:tabs>
              <w:rPr>
                <w:rFonts w:ascii="Arial" w:hAnsi="Arial" w:cs="Arial"/>
                <w:sz w:val="22"/>
              </w:rPr>
            </w:pPr>
          </w:p>
        </w:tc>
        <w:tc>
          <w:tcPr>
            <w:tcW w:w="6470" w:type="dxa"/>
          </w:tcPr>
          <w:p w14:paraId="77C51FF5" w14:textId="78BF51FA" w:rsidR="001B2ABD" w:rsidRPr="00AB460E" w:rsidRDefault="0019735B" w:rsidP="00036450">
            <w:pPr>
              <w:pStyle w:val="Heading2"/>
              <w:rPr>
                <w:rFonts w:ascii="Arial" w:hAnsi="Arial" w:cs="Arial"/>
                <w:szCs w:val="22"/>
              </w:rPr>
            </w:pPr>
            <w:r w:rsidRPr="00AB460E">
              <w:rPr>
                <w:rFonts w:ascii="Arial" w:hAnsi="Arial" w:cs="Arial"/>
                <w:szCs w:val="22"/>
              </w:rPr>
              <w:t>About</w:t>
            </w:r>
          </w:p>
          <w:p w14:paraId="7BC7FBFD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[Answer questions here such as:</w:t>
            </w:r>
          </w:p>
          <w:p w14:paraId="32313C45" w14:textId="0F2B30A6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H</w:t>
            </w:r>
            <w:r w:rsidRPr="00AB460E">
              <w:rPr>
                <w:rFonts w:ascii="Arial" w:hAnsi="Arial" w:cs="Arial"/>
                <w:sz w:val="22"/>
              </w:rPr>
              <w:t xml:space="preserve">ow long have you owned your pet? </w:t>
            </w:r>
          </w:p>
          <w:p w14:paraId="687F6FA9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 xml:space="preserve">Did your pet have a previous owner? </w:t>
            </w:r>
          </w:p>
          <w:p w14:paraId="16CB36A4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 xml:space="preserve">Is your pet adopted? </w:t>
            </w:r>
          </w:p>
          <w:p w14:paraId="38AB8372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Does your pet shed?</w:t>
            </w:r>
          </w:p>
          <w:p w14:paraId="6A011A7F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Is your pet an indoor or outdoor pet or both?</w:t>
            </w:r>
            <w:r w:rsidRPr="00AB460E">
              <w:rPr>
                <w:rFonts w:ascii="Arial" w:hAnsi="Arial" w:cs="Arial"/>
                <w:sz w:val="22"/>
              </w:rPr>
              <w:t xml:space="preserve"> </w:t>
            </w:r>
          </w:p>
          <w:p w14:paraId="0E8C2269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 xml:space="preserve">Do you walk </w:t>
            </w:r>
            <w:r w:rsidRPr="00AB460E">
              <w:rPr>
                <w:rFonts w:ascii="Arial" w:hAnsi="Arial" w:cs="Arial"/>
                <w:sz w:val="22"/>
              </w:rPr>
              <w:t>them regularly</w:t>
            </w:r>
            <w:r w:rsidRPr="00AB460E">
              <w:rPr>
                <w:rFonts w:ascii="Arial" w:hAnsi="Arial" w:cs="Arial"/>
                <w:sz w:val="22"/>
              </w:rPr>
              <w:t xml:space="preserve">? </w:t>
            </w:r>
          </w:p>
          <w:p w14:paraId="70278D24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 xml:space="preserve">Do you </w:t>
            </w:r>
            <w:r w:rsidRPr="00AB460E">
              <w:rPr>
                <w:rFonts w:ascii="Arial" w:hAnsi="Arial" w:cs="Arial"/>
                <w:sz w:val="22"/>
              </w:rPr>
              <w:t>tak</w:t>
            </w:r>
            <w:r w:rsidRPr="00AB460E">
              <w:rPr>
                <w:rFonts w:ascii="Arial" w:hAnsi="Arial" w:cs="Arial"/>
                <w:sz w:val="22"/>
              </w:rPr>
              <w:t>e</w:t>
            </w:r>
            <w:r w:rsidRPr="00AB460E">
              <w:rPr>
                <w:rFonts w:ascii="Arial" w:hAnsi="Arial" w:cs="Arial"/>
                <w:sz w:val="22"/>
              </w:rPr>
              <w:t xml:space="preserve"> your pet to exercise</w:t>
            </w:r>
            <w:r w:rsidRPr="00AB460E">
              <w:rPr>
                <w:rFonts w:ascii="Arial" w:hAnsi="Arial" w:cs="Arial"/>
                <w:sz w:val="22"/>
              </w:rPr>
              <w:t>?</w:t>
            </w:r>
          </w:p>
          <w:p w14:paraId="6067EF1D" w14:textId="76EC9325" w:rsidR="00036450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 xml:space="preserve">How often do </w:t>
            </w:r>
            <w:r w:rsidRPr="00AB460E">
              <w:rPr>
                <w:rFonts w:ascii="Arial" w:hAnsi="Arial" w:cs="Arial"/>
                <w:sz w:val="22"/>
              </w:rPr>
              <w:t>you</w:t>
            </w:r>
            <w:r w:rsidRPr="00AB460E">
              <w:rPr>
                <w:rFonts w:ascii="Arial" w:hAnsi="Arial" w:cs="Arial"/>
                <w:sz w:val="22"/>
              </w:rPr>
              <w:t xml:space="preserve"> get </w:t>
            </w:r>
            <w:r w:rsidRPr="00AB460E">
              <w:rPr>
                <w:rFonts w:ascii="Arial" w:hAnsi="Arial" w:cs="Arial"/>
                <w:sz w:val="22"/>
              </w:rPr>
              <w:t xml:space="preserve">them </w:t>
            </w:r>
            <w:r w:rsidRPr="00AB460E">
              <w:rPr>
                <w:rFonts w:ascii="Arial" w:hAnsi="Arial" w:cs="Arial"/>
                <w:sz w:val="22"/>
              </w:rPr>
              <w:t>groomed?</w:t>
            </w:r>
            <w:r w:rsidRPr="00AB460E">
              <w:rPr>
                <w:rFonts w:ascii="Arial" w:hAnsi="Arial" w:cs="Arial"/>
                <w:sz w:val="22"/>
              </w:rPr>
              <w:t>]</w:t>
            </w:r>
          </w:p>
          <w:p w14:paraId="15E9A94C" w14:textId="77777777" w:rsidR="00AB460E" w:rsidRPr="00AB460E" w:rsidRDefault="00AB460E" w:rsidP="00A879D4">
            <w:pPr>
              <w:rPr>
                <w:rFonts w:ascii="Arial" w:hAnsi="Arial" w:cs="Arial"/>
                <w:sz w:val="22"/>
              </w:rPr>
            </w:pPr>
          </w:p>
          <w:p w14:paraId="0632D64B" w14:textId="25362D32" w:rsidR="00036450" w:rsidRPr="00AB460E" w:rsidRDefault="00A879D4" w:rsidP="00036450">
            <w:pPr>
              <w:pStyle w:val="Heading2"/>
              <w:rPr>
                <w:rFonts w:ascii="Arial" w:hAnsi="Arial" w:cs="Arial"/>
                <w:szCs w:val="22"/>
              </w:rPr>
            </w:pPr>
            <w:r w:rsidRPr="00AB460E">
              <w:rPr>
                <w:rFonts w:ascii="Arial" w:hAnsi="Arial" w:cs="Arial"/>
                <w:szCs w:val="22"/>
              </w:rPr>
              <w:t>Training</w:t>
            </w:r>
          </w:p>
          <w:p w14:paraId="7A0E1F7D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[Answer questions here such as:</w:t>
            </w:r>
          </w:p>
          <w:p w14:paraId="0457C85B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Do you take them to a pet daycare?</w:t>
            </w:r>
            <w:r w:rsidR="00036450" w:rsidRPr="00AB460E">
              <w:rPr>
                <w:rFonts w:ascii="Arial" w:hAnsi="Arial" w:cs="Arial"/>
                <w:sz w:val="22"/>
              </w:rPr>
              <w:t xml:space="preserve"> </w:t>
            </w:r>
          </w:p>
          <w:p w14:paraId="2EAFED23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 xml:space="preserve">Is your pet house/ toilet trained? </w:t>
            </w:r>
          </w:p>
          <w:p w14:paraId="3EF886C0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Has your pet received formal training?</w:t>
            </w:r>
          </w:p>
          <w:p w14:paraId="2244C953" w14:textId="34AE3FEF" w:rsidR="004D3011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Does your pet know any special tricks?]</w:t>
            </w:r>
          </w:p>
          <w:p w14:paraId="53444BDD" w14:textId="77777777" w:rsidR="00AB460E" w:rsidRPr="00AB460E" w:rsidRDefault="00AB460E" w:rsidP="00A879D4">
            <w:pPr>
              <w:rPr>
                <w:rFonts w:ascii="Arial" w:hAnsi="Arial" w:cs="Arial"/>
                <w:sz w:val="22"/>
              </w:rPr>
            </w:pPr>
          </w:p>
          <w:p w14:paraId="43EC348B" w14:textId="4A7229BD" w:rsidR="00036450" w:rsidRPr="00AB460E" w:rsidRDefault="00A879D4" w:rsidP="00036450">
            <w:pPr>
              <w:pStyle w:val="Heading2"/>
              <w:rPr>
                <w:rFonts w:ascii="Arial" w:hAnsi="Arial" w:cs="Arial"/>
                <w:szCs w:val="22"/>
              </w:rPr>
            </w:pPr>
            <w:r w:rsidRPr="00AB460E">
              <w:rPr>
                <w:rFonts w:ascii="Arial" w:hAnsi="Arial" w:cs="Arial"/>
                <w:szCs w:val="22"/>
              </w:rPr>
              <w:t>References</w:t>
            </w:r>
          </w:p>
          <w:p w14:paraId="470EEE66" w14:textId="7E354E5B" w:rsidR="00A879D4" w:rsidRPr="00AB460E" w:rsidRDefault="00A879D4" w:rsidP="00A879D4">
            <w:pPr>
              <w:rPr>
                <w:rFonts w:ascii="Arial" w:hAnsi="Arial" w:cs="Arial"/>
                <w:b/>
                <w:bCs/>
                <w:sz w:val="22"/>
              </w:rPr>
            </w:pPr>
            <w:r w:rsidRPr="00AB460E">
              <w:rPr>
                <w:rFonts w:ascii="Arial" w:hAnsi="Arial" w:cs="Arial"/>
                <w:b/>
                <w:bCs/>
                <w:sz w:val="22"/>
              </w:rPr>
              <w:t>Veterinarian</w:t>
            </w:r>
          </w:p>
          <w:p w14:paraId="0BDC574C" w14:textId="3EF18E80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Name: [Insert name]</w:t>
            </w:r>
          </w:p>
          <w:p w14:paraId="2CD2A631" w14:textId="0B9BF69D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Contact Number: [insert number]</w:t>
            </w:r>
          </w:p>
          <w:p w14:paraId="143E420F" w14:textId="77777777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</w:p>
          <w:p w14:paraId="44B548C6" w14:textId="1BF5869C" w:rsidR="00A879D4" w:rsidRPr="00AB460E" w:rsidRDefault="00A879D4" w:rsidP="00A879D4">
            <w:pPr>
              <w:rPr>
                <w:rFonts w:ascii="Arial" w:hAnsi="Arial" w:cs="Arial"/>
                <w:b/>
                <w:bCs/>
                <w:sz w:val="22"/>
              </w:rPr>
            </w:pPr>
            <w:r w:rsidRPr="00AB460E">
              <w:rPr>
                <w:rFonts w:ascii="Arial" w:hAnsi="Arial" w:cs="Arial"/>
                <w:b/>
                <w:bCs/>
                <w:sz w:val="22"/>
              </w:rPr>
              <w:t>Previous Landlord/ Property Manager</w:t>
            </w:r>
          </w:p>
          <w:p w14:paraId="07BF709B" w14:textId="6B53442A" w:rsidR="00A879D4" w:rsidRPr="00AB460E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Name:</w:t>
            </w:r>
            <w:r w:rsidR="00AB460E" w:rsidRPr="00AB460E">
              <w:rPr>
                <w:rFonts w:ascii="Arial" w:hAnsi="Arial" w:cs="Arial"/>
                <w:sz w:val="22"/>
              </w:rPr>
              <w:t xml:space="preserve"> [insert name]</w:t>
            </w:r>
          </w:p>
          <w:p w14:paraId="17CD634C" w14:textId="3EBB03D1" w:rsidR="00A879D4" w:rsidRDefault="00A879D4" w:rsidP="00A879D4">
            <w:pPr>
              <w:rPr>
                <w:rFonts w:ascii="Arial" w:hAnsi="Arial" w:cs="Arial"/>
                <w:sz w:val="22"/>
              </w:rPr>
            </w:pPr>
            <w:r w:rsidRPr="00AB460E">
              <w:rPr>
                <w:rFonts w:ascii="Arial" w:hAnsi="Arial" w:cs="Arial"/>
                <w:sz w:val="22"/>
              </w:rPr>
              <w:t>Contact Number:</w:t>
            </w:r>
            <w:r w:rsidR="00AB460E" w:rsidRPr="00AB460E">
              <w:rPr>
                <w:rFonts w:ascii="Arial" w:hAnsi="Arial" w:cs="Arial"/>
                <w:sz w:val="22"/>
              </w:rPr>
              <w:t xml:space="preserve"> [insert number]</w:t>
            </w:r>
          </w:p>
          <w:p w14:paraId="0D818496" w14:textId="77777777" w:rsidR="00AB460E" w:rsidRDefault="00AB460E" w:rsidP="00A879D4">
            <w:pPr>
              <w:rPr>
                <w:rFonts w:ascii="Arial" w:hAnsi="Arial" w:cs="Arial"/>
                <w:sz w:val="22"/>
              </w:rPr>
            </w:pPr>
          </w:p>
          <w:p w14:paraId="65EB6BD5" w14:textId="77777777" w:rsidR="00AB460E" w:rsidRDefault="00AB460E" w:rsidP="00A879D4">
            <w:pPr>
              <w:rPr>
                <w:rFonts w:ascii="Arial" w:hAnsi="Arial" w:cs="Arial"/>
                <w:sz w:val="22"/>
              </w:rPr>
            </w:pPr>
          </w:p>
          <w:p w14:paraId="49D6F9B8" w14:textId="77777777" w:rsidR="00AB460E" w:rsidRDefault="00AB460E" w:rsidP="00A879D4">
            <w:pPr>
              <w:rPr>
                <w:rFonts w:ascii="Arial" w:hAnsi="Arial" w:cs="Arial"/>
                <w:sz w:val="22"/>
              </w:rPr>
            </w:pPr>
          </w:p>
          <w:p w14:paraId="7217AA3D" w14:textId="77777777" w:rsidR="00AB460E" w:rsidRDefault="00AB460E" w:rsidP="00A879D4">
            <w:pPr>
              <w:rPr>
                <w:rFonts w:ascii="Arial" w:hAnsi="Arial" w:cs="Arial"/>
                <w:sz w:val="22"/>
              </w:rPr>
            </w:pPr>
          </w:p>
          <w:p w14:paraId="57A88599" w14:textId="0B1E0373" w:rsidR="00036450" w:rsidRPr="00AB460E" w:rsidRDefault="00036450" w:rsidP="000307E1">
            <w:pPr>
              <w:rPr>
                <w:rFonts w:ascii="Arial" w:hAnsi="Arial" w:cs="Arial"/>
                <w:color w:val="FFFFFF" w:themeColor="background1"/>
                <w:sz w:val="22"/>
              </w:rPr>
            </w:pPr>
          </w:p>
        </w:tc>
      </w:tr>
    </w:tbl>
    <w:p w14:paraId="3EA09EFC" w14:textId="77777777" w:rsidR="00000000" w:rsidRPr="00AB460E" w:rsidRDefault="00000000" w:rsidP="000C45FF">
      <w:pPr>
        <w:tabs>
          <w:tab w:val="left" w:pos="990"/>
        </w:tabs>
        <w:rPr>
          <w:rFonts w:ascii="Arial" w:hAnsi="Arial" w:cs="Arial"/>
          <w:sz w:val="22"/>
        </w:rPr>
      </w:pPr>
    </w:p>
    <w:sectPr w:rsidR="0043117B" w:rsidRPr="00AB460E" w:rsidSect="000C45F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334EE" w14:textId="77777777" w:rsidR="00AD2668" w:rsidRDefault="00AD2668" w:rsidP="000C45FF">
      <w:r>
        <w:separator/>
      </w:r>
    </w:p>
  </w:endnote>
  <w:endnote w:type="continuationSeparator" w:id="0">
    <w:p w14:paraId="1DA03654" w14:textId="77777777" w:rsidR="00AD2668" w:rsidRDefault="00AD266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599F7" w14:textId="77777777" w:rsidR="00AD2668" w:rsidRDefault="00AD2668" w:rsidP="000C45FF">
      <w:r>
        <w:separator/>
      </w:r>
    </w:p>
  </w:footnote>
  <w:footnote w:type="continuationSeparator" w:id="0">
    <w:p w14:paraId="37FAE7C7" w14:textId="77777777" w:rsidR="00AD2668" w:rsidRDefault="00AD266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5B98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BA41B" wp14:editId="4D038ED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15884"/>
    <w:multiLevelType w:val="multilevel"/>
    <w:tmpl w:val="FAD08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CC6F5E"/>
    <w:multiLevelType w:val="hybridMultilevel"/>
    <w:tmpl w:val="AA04F158"/>
    <w:lvl w:ilvl="0" w:tplc="D2BC249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249093">
    <w:abstractNumId w:val="0"/>
  </w:num>
  <w:num w:numId="2" w16cid:durableId="1288583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5B"/>
    <w:rsid w:val="000307E1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9735B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01F0D"/>
    <w:rsid w:val="005262AC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879D4"/>
    <w:rsid w:val="00AB460E"/>
    <w:rsid w:val="00AD0A50"/>
    <w:rsid w:val="00AD2668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FAD4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A87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3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D82D6E9D9C404795AF87C6E63DE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3984F-73B4-4F0B-B349-E9F162F71E32}"/>
      </w:docPartPr>
      <w:docPartBody>
        <w:p w:rsidR="00000000" w:rsidRDefault="00000000">
          <w:pPr>
            <w:pStyle w:val="72D82D6E9D9C404795AF87C6E63DE55C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870"/>
    <w:rsid w:val="0050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7D24ADA20C45898754AC8C5471610A">
    <w:name w:val="217D24ADA20C45898754AC8C5471610A"/>
  </w:style>
  <w:style w:type="paragraph" w:customStyle="1" w:styleId="345A531792404BF79083777D88B5E3B8">
    <w:name w:val="345A531792404BF79083777D88B5E3B8"/>
  </w:style>
  <w:style w:type="paragraph" w:customStyle="1" w:styleId="CDAECD669C5F4EFCBB41FE55C6A78E2A">
    <w:name w:val="CDAECD669C5F4EFCBB41FE55C6A78E2A"/>
  </w:style>
  <w:style w:type="paragraph" w:customStyle="1" w:styleId="942B05D6F3704DBABC0363C836CD98FB">
    <w:name w:val="942B05D6F3704DBABC0363C836CD98FB"/>
  </w:style>
  <w:style w:type="paragraph" w:customStyle="1" w:styleId="9ACCF51C327F4C9B9B53E21CFC58B6A9">
    <w:name w:val="9ACCF51C327F4C9B9B53E21CFC58B6A9"/>
  </w:style>
  <w:style w:type="paragraph" w:customStyle="1" w:styleId="2D08C4E915A34B6B89FADEF52EE1FE35">
    <w:name w:val="2D08C4E915A34B6B89FADEF52EE1FE35"/>
  </w:style>
  <w:style w:type="paragraph" w:customStyle="1" w:styleId="AD40FFE267E34B47887AD11307E5661C">
    <w:name w:val="AD40FFE267E34B47887AD11307E5661C"/>
  </w:style>
  <w:style w:type="paragraph" w:customStyle="1" w:styleId="FA30790156C544159D8892EA2FB12756">
    <w:name w:val="FA30790156C544159D8892EA2FB12756"/>
  </w:style>
  <w:style w:type="paragraph" w:customStyle="1" w:styleId="532B07BDD467400DA65CFE9D29E38B6D">
    <w:name w:val="532B07BDD467400DA65CFE9D29E38B6D"/>
  </w:style>
  <w:style w:type="paragraph" w:customStyle="1" w:styleId="72D82D6E9D9C404795AF87C6E63DE55C">
    <w:name w:val="72D82D6E9D9C404795AF87C6E63DE55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B560C34039AD4BD8BA481259C9E0A34E">
    <w:name w:val="B560C34039AD4BD8BA481259C9E0A34E"/>
  </w:style>
  <w:style w:type="paragraph" w:customStyle="1" w:styleId="343A284A460749109D19E6C599C4561A">
    <w:name w:val="343A284A460749109D19E6C599C4561A"/>
  </w:style>
  <w:style w:type="paragraph" w:customStyle="1" w:styleId="2D73461E65864F9092B6973F30DBE605">
    <w:name w:val="2D73461E65864F9092B6973F30DBE605"/>
  </w:style>
  <w:style w:type="paragraph" w:customStyle="1" w:styleId="361BEBE8A471471FAC5F9118D5DB2A1B">
    <w:name w:val="361BEBE8A471471FAC5F9118D5DB2A1B"/>
  </w:style>
  <w:style w:type="paragraph" w:customStyle="1" w:styleId="9B90EDEF3F334A0D80BE1A78A67BD8BC">
    <w:name w:val="9B90EDEF3F334A0D80BE1A78A67BD8BC"/>
  </w:style>
  <w:style w:type="paragraph" w:customStyle="1" w:styleId="C23043EE7F814CEEB6D38837BDAD53CF">
    <w:name w:val="C23043EE7F814CEEB6D38837BDAD53CF"/>
  </w:style>
  <w:style w:type="paragraph" w:customStyle="1" w:styleId="A8CD6FA89D5B4C46B4BC86553ACC4819">
    <w:name w:val="A8CD6FA89D5B4C46B4BC86553ACC4819"/>
  </w:style>
  <w:style w:type="paragraph" w:customStyle="1" w:styleId="E1B3E93038AC45D9AEC3E6B7CC6701C6">
    <w:name w:val="E1B3E93038AC45D9AEC3E6B7CC6701C6"/>
  </w:style>
  <w:style w:type="paragraph" w:customStyle="1" w:styleId="ED5184470812450B96F4BA00AC3A733E">
    <w:name w:val="ED5184470812450B96F4BA00AC3A733E"/>
  </w:style>
  <w:style w:type="paragraph" w:customStyle="1" w:styleId="85832903DF5D45B0BC31D56BA509C7A4">
    <w:name w:val="85832903DF5D45B0BC31D56BA509C7A4"/>
  </w:style>
  <w:style w:type="paragraph" w:customStyle="1" w:styleId="554843B2308C4AFF886D575A5E588EE7">
    <w:name w:val="554843B2308C4AFF886D575A5E588EE7"/>
  </w:style>
  <w:style w:type="paragraph" w:customStyle="1" w:styleId="06C2775183314B1D85346B5727171357">
    <w:name w:val="06C2775183314B1D85346B5727171357"/>
  </w:style>
  <w:style w:type="paragraph" w:customStyle="1" w:styleId="D8F68D93399B4D22A4D85F7D13541FEB">
    <w:name w:val="D8F68D93399B4D22A4D85F7D13541FEB"/>
  </w:style>
  <w:style w:type="paragraph" w:customStyle="1" w:styleId="899CA07AE00F4EE98DE8EC827F3744FD">
    <w:name w:val="899CA07AE00F4EE98DE8EC827F3744FD"/>
  </w:style>
  <w:style w:type="paragraph" w:customStyle="1" w:styleId="EDD4B9A347A044F6BB4193984A931449">
    <w:name w:val="EDD4B9A347A044F6BB4193984A931449"/>
  </w:style>
  <w:style w:type="paragraph" w:customStyle="1" w:styleId="32073BDC4ADB40139C90CD2FE08514D7">
    <w:name w:val="32073BDC4ADB40139C90CD2FE08514D7"/>
  </w:style>
  <w:style w:type="paragraph" w:customStyle="1" w:styleId="66235D1367864020A828E6AD472DDEA4">
    <w:name w:val="66235D1367864020A828E6AD472DDEA4"/>
  </w:style>
  <w:style w:type="paragraph" w:customStyle="1" w:styleId="EE17F483C95C43BD9669BDEA5F010F47">
    <w:name w:val="EE17F483C95C43BD9669BDEA5F010F47"/>
  </w:style>
  <w:style w:type="paragraph" w:customStyle="1" w:styleId="E959481CE9E740E2B70C8062F332F51F">
    <w:name w:val="E959481CE9E740E2B70C8062F332F51F"/>
  </w:style>
  <w:style w:type="paragraph" w:customStyle="1" w:styleId="7FA52451478E425486243B43166D0DEE">
    <w:name w:val="7FA52451478E425486243B43166D0DEE"/>
  </w:style>
  <w:style w:type="paragraph" w:customStyle="1" w:styleId="F3D5A4689248415CA9CDC4D738046A38">
    <w:name w:val="F3D5A4689248415CA9CDC4D738046A38"/>
  </w:style>
  <w:style w:type="paragraph" w:customStyle="1" w:styleId="FA9A64C1F8624447A3C7265244B51D98">
    <w:name w:val="FA9A64C1F8624447A3C7265244B51D98"/>
  </w:style>
  <w:style w:type="paragraph" w:customStyle="1" w:styleId="BE6FB49664A94F2B8AC7934FE7C8571A">
    <w:name w:val="BE6FB49664A94F2B8AC7934FE7C8571A"/>
  </w:style>
  <w:style w:type="paragraph" w:customStyle="1" w:styleId="4B2F5B782B6140469079FCF4B1B2BF63">
    <w:name w:val="4B2F5B782B6140469079FCF4B1B2BF63"/>
  </w:style>
  <w:style w:type="paragraph" w:customStyle="1" w:styleId="FD72B205E38546C9A765F1DDBB11E065">
    <w:name w:val="FD72B205E38546C9A765F1DDBB11E065"/>
  </w:style>
  <w:style w:type="paragraph" w:customStyle="1" w:styleId="AE330DF5ADC84BECA262BE93A866FEAF">
    <w:name w:val="AE330DF5ADC84BECA262BE93A866FEAF"/>
  </w:style>
  <w:style w:type="paragraph" w:customStyle="1" w:styleId="6959F92565844AB4828B6AB68D10FC3A">
    <w:name w:val="6959F92565844AB4828B6AB68D10FC3A"/>
  </w:style>
  <w:style w:type="paragraph" w:customStyle="1" w:styleId="374230EABA444F8794B444E53E491DFC">
    <w:name w:val="374230EABA444F8794B444E53E491DFC"/>
  </w:style>
  <w:style w:type="paragraph" w:customStyle="1" w:styleId="412245F8AF974E7081CCB427A7013503">
    <w:name w:val="412245F8AF974E7081CCB427A7013503"/>
  </w:style>
  <w:style w:type="paragraph" w:customStyle="1" w:styleId="F9BCA85838F1488A958F245BBA35572E">
    <w:name w:val="F9BCA85838F1488A958F245BBA35572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5B3329604B0D4CF9A3D880281D9ED3BE">
    <w:name w:val="5B3329604B0D4CF9A3D880281D9ED3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894F1AF2F8D54BBE758E562FB6641E" ma:contentTypeVersion="16" ma:contentTypeDescription="Create a new document." ma:contentTypeScope="" ma:versionID="03061dc56fbf8dca629d6cc3acc08706">
  <xsd:schema xmlns:xsd="http://www.w3.org/2001/XMLSchema" xmlns:xs="http://www.w3.org/2001/XMLSchema" xmlns:p="http://schemas.microsoft.com/office/2006/metadata/properties" xmlns:ns2="5f48ebc9-4e8f-4b39-bc1c-a1e2fc45f467" xmlns:ns3="e78ac1ed-c5b4-40dd-9b0f-80435939a38e" targetNamespace="http://schemas.microsoft.com/office/2006/metadata/properties" ma:root="true" ma:fieldsID="0e3d33657d6da3a4ef372da265e91ed8" ns2:_="" ns3:_="">
    <xsd:import namespace="5f48ebc9-4e8f-4b39-bc1c-a1e2fc45f467"/>
    <xsd:import namespace="e78ac1ed-c5b4-40dd-9b0f-80435939a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8ebc9-4e8f-4b39-bc1c-a1e2fc45f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7173e00-ef1f-4dca-92f2-a208de1316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ac1ed-c5b4-40dd-9b0f-80435939a38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002b210-584a-459e-a6d3-18d3aa927712}" ma:internalName="TaxCatchAll" ma:showField="CatchAllData" ma:web="e78ac1ed-c5b4-40dd-9b0f-80435939a3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48ebc9-4e8f-4b39-bc1c-a1e2fc45f467">
      <Terms xmlns="http://schemas.microsoft.com/office/infopath/2007/PartnerControls"/>
    </lcf76f155ced4ddcb4097134ff3c332f>
    <TaxCatchAll xmlns="e78ac1ed-c5b4-40dd-9b0f-80435939a38e" xsi:nil="true"/>
  </documentManagement>
</p:properties>
</file>

<file path=customXml/itemProps1.xml><?xml version="1.0" encoding="utf-8"?>
<ds:datastoreItem xmlns:ds="http://schemas.openxmlformats.org/officeDocument/2006/customXml" ds:itemID="{1AD3F6EE-CA4C-4172-9C90-5D6CCB1038F5}"/>
</file>

<file path=customXml/itemProps2.xml><?xml version="1.0" encoding="utf-8"?>
<ds:datastoreItem xmlns:ds="http://schemas.openxmlformats.org/officeDocument/2006/customXml" ds:itemID="{8C12E040-9EA0-46CD-875D-90A7F42981FE}"/>
</file>

<file path=customXml/itemProps3.xml><?xml version="1.0" encoding="utf-8"?>
<ds:datastoreItem xmlns:ds="http://schemas.openxmlformats.org/officeDocument/2006/customXml" ds:itemID="{92943254-BF19-4A0D-812F-2471E21FA2BF}"/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2023-08-19T10:01:00Z</dcterms:created>
  <dcterms:modified xsi:type="dcterms:W3CDTF">2023-08-19T10:29:00Z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0x01010030894F1AF2F8D54BBE758E562FB6641E</vt:lpwstr>
  </property>
</Properties>
</file>